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6A7F" w14:textId="38C606A5" w:rsidR="005C3019" w:rsidRPr="001E04D8" w:rsidRDefault="005C3019" w:rsidP="002723C1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nl-BE"/>
        </w:rPr>
      </w:pPr>
      <w:r w:rsidRPr="001E04D8">
        <w:rPr>
          <w:rFonts w:ascii="Georgia" w:hAnsi="Georgia" w:cs="Verdana"/>
          <w:sz w:val="32"/>
          <w:szCs w:val="32"/>
          <w:lang w:val="nl-BE"/>
        </w:rPr>
        <w:t>AUDITIEPROGRAMMA</w:t>
      </w:r>
    </w:p>
    <w:p w14:paraId="50A572C9" w14:textId="77777777" w:rsidR="002723C1" w:rsidRDefault="002723C1" w:rsidP="002723C1">
      <w:pPr>
        <w:jc w:val="center"/>
        <w:rPr>
          <w:rFonts w:ascii="Georgia" w:hAnsi="Georgia"/>
          <w:sz w:val="28"/>
          <w:szCs w:val="28"/>
          <w:lang w:val="nl-BE"/>
        </w:rPr>
      </w:pPr>
    </w:p>
    <w:p w14:paraId="2CBF3E1C" w14:textId="7B6F0669" w:rsidR="00841F53" w:rsidRPr="002723C1" w:rsidRDefault="00580035" w:rsidP="002723C1">
      <w:pPr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ALTVIOOL</w:t>
      </w:r>
      <w:r w:rsidR="002333E5">
        <w:rPr>
          <w:rFonts w:ascii="Georgia" w:hAnsi="Georgia"/>
          <w:sz w:val="28"/>
          <w:szCs w:val="28"/>
          <w:lang w:val="nl-BE"/>
        </w:rPr>
        <w:t xml:space="preserve"> 2</w:t>
      </w:r>
      <w:r w:rsidR="002333E5" w:rsidRPr="002333E5">
        <w:rPr>
          <w:rFonts w:ascii="Georgia" w:hAnsi="Georgia"/>
          <w:sz w:val="28"/>
          <w:szCs w:val="28"/>
          <w:vertAlign w:val="superscript"/>
          <w:lang w:val="nl-BE"/>
        </w:rPr>
        <w:t>e</w:t>
      </w:r>
      <w:r w:rsidR="002333E5">
        <w:rPr>
          <w:rFonts w:ascii="Georgia" w:hAnsi="Georgia"/>
          <w:sz w:val="28"/>
          <w:szCs w:val="28"/>
          <w:lang w:val="nl-BE"/>
        </w:rPr>
        <w:t xml:space="preserve"> SOLIST</w:t>
      </w:r>
    </w:p>
    <w:p w14:paraId="039267C9" w14:textId="2D744A42" w:rsidR="003052C8" w:rsidRPr="002723C1" w:rsidRDefault="002333E5" w:rsidP="002723C1">
      <w:pPr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10</w:t>
      </w:r>
      <w:r w:rsidR="003052C8" w:rsidRPr="002723C1">
        <w:rPr>
          <w:rFonts w:ascii="Georgia" w:hAnsi="Georgia"/>
          <w:sz w:val="28"/>
          <w:szCs w:val="28"/>
          <w:lang w:val="nl-BE"/>
        </w:rPr>
        <w:t>/</w:t>
      </w:r>
      <w:r>
        <w:rPr>
          <w:rFonts w:ascii="Georgia" w:hAnsi="Georgia"/>
          <w:sz w:val="28"/>
          <w:szCs w:val="28"/>
          <w:lang w:val="nl-BE"/>
        </w:rPr>
        <w:t>10</w:t>
      </w:r>
      <w:r w:rsidR="003052C8" w:rsidRPr="002723C1">
        <w:rPr>
          <w:rFonts w:ascii="Georgia" w:hAnsi="Georgia"/>
          <w:sz w:val="28"/>
          <w:szCs w:val="28"/>
          <w:lang w:val="nl-BE"/>
        </w:rPr>
        <w:t>/20</w:t>
      </w:r>
      <w:r w:rsidR="000256AE" w:rsidRPr="002723C1">
        <w:rPr>
          <w:rFonts w:ascii="Georgia" w:hAnsi="Georgia"/>
          <w:sz w:val="28"/>
          <w:szCs w:val="28"/>
          <w:lang w:val="nl-BE"/>
        </w:rPr>
        <w:t>2</w:t>
      </w:r>
      <w:r>
        <w:rPr>
          <w:rFonts w:ascii="Georgia" w:hAnsi="Georgia"/>
          <w:sz w:val="28"/>
          <w:szCs w:val="28"/>
          <w:lang w:val="nl-BE"/>
        </w:rPr>
        <w:t>6</w:t>
      </w:r>
    </w:p>
    <w:p w14:paraId="27CD21B2" w14:textId="77777777" w:rsidR="003052C8" w:rsidRPr="002723C1" w:rsidRDefault="003052C8" w:rsidP="004B36AC">
      <w:pPr>
        <w:jc w:val="center"/>
        <w:rPr>
          <w:rFonts w:ascii="Georgia" w:hAnsi="Georgia"/>
          <w:sz w:val="26"/>
          <w:szCs w:val="26"/>
          <w:lang w:val="nl-BE"/>
        </w:rPr>
      </w:pPr>
    </w:p>
    <w:p w14:paraId="07C0E13C" w14:textId="77777777" w:rsidR="001E04D8" w:rsidRPr="002723C1" w:rsidRDefault="001E04D8" w:rsidP="005C3019">
      <w:pPr>
        <w:jc w:val="center"/>
        <w:rPr>
          <w:rFonts w:ascii="Georgia" w:hAnsi="Georgia"/>
          <w:sz w:val="26"/>
          <w:szCs w:val="26"/>
          <w:lang w:val="nl-BE"/>
        </w:rPr>
      </w:pPr>
    </w:p>
    <w:p w14:paraId="05648970" w14:textId="77777777" w:rsidR="00841F53" w:rsidRPr="00912F4C" w:rsidRDefault="00841F53" w:rsidP="00841F53">
      <w:pPr>
        <w:rPr>
          <w:rFonts w:asciiTheme="minorHAnsi" w:hAnsiTheme="minorHAnsi" w:cstheme="minorHAnsi"/>
          <w:sz w:val="28"/>
          <w:szCs w:val="28"/>
          <w:lang w:val="nl"/>
        </w:rPr>
      </w:pPr>
    </w:p>
    <w:p w14:paraId="7CF94C19" w14:textId="77777777" w:rsidR="00841F53" w:rsidRPr="00912F4C" w:rsidRDefault="00841F53" w:rsidP="00841F53">
      <w:pPr>
        <w:rPr>
          <w:rFonts w:asciiTheme="minorHAnsi" w:hAnsiTheme="minorHAnsi" w:cstheme="minorHAnsi"/>
          <w:sz w:val="28"/>
          <w:szCs w:val="28"/>
          <w:lang w:val="lv-LV"/>
        </w:rPr>
      </w:pPr>
    </w:p>
    <w:p w14:paraId="02E9670D" w14:textId="186B842D" w:rsidR="00841F53" w:rsidRPr="00912F4C" w:rsidRDefault="00841F53" w:rsidP="002723C1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eerste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beweging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van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="008F50DE"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een concerto van A. STAMITZ </w:t>
      </w:r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="00AA68D1" w:rsidRPr="00912F4C">
        <w:rPr>
          <w:rFonts w:asciiTheme="minorHAnsi" w:hAnsiTheme="minorHAnsi" w:cstheme="minorHAnsi"/>
          <w:sz w:val="28"/>
          <w:szCs w:val="28"/>
          <w:lang w:val="lv-LV"/>
        </w:rPr>
        <w:t>in D Groot</w:t>
      </w:r>
    </w:p>
    <w:p w14:paraId="4F231CE3" w14:textId="1673BC28" w:rsidR="00841F53" w:rsidRPr="00912F4C" w:rsidRDefault="00841F53" w:rsidP="002723C1">
      <w:pPr>
        <w:pStyle w:val="Paragrafoelenco"/>
        <w:tabs>
          <w:tab w:val="left" w:pos="284"/>
        </w:tabs>
        <w:ind w:left="284"/>
        <w:rPr>
          <w:rFonts w:asciiTheme="minorHAnsi" w:hAnsiTheme="minorHAnsi" w:cstheme="minorHAnsi"/>
          <w:sz w:val="28"/>
          <w:szCs w:val="28"/>
          <w:lang w:val="lv-LV"/>
        </w:rPr>
      </w:pPr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of van </w:t>
      </w:r>
      <w:r w:rsidR="008F50DE" w:rsidRPr="00912F4C">
        <w:rPr>
          <w:rFonts w:asciiTheme="minorHAnsi" w:hAnsiTheme="minorHAnsi" w:cstheme="minorHAnsi"/>
          <w:sz w:val="28"/>
          <w:szCs w:val="28"/>
          <w:lang w:val="lv-LV"/>
        </w:rPr>
        <w:t>F.A. HOFFMEISTER</w:t>
      </w:r>
      <w:r w:rsidR="00AA68D1"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in D Groot</w:t>
      </w:r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, met cadens. </w:t>
      </w:r>
      <w:r w:rsidRPr="00912F4C">
        <w:rPr>
          <w:rFonts w:asciiTheme="minorHAnsi" w:hAnsiTheme="minorHAnsi" w:cstheme="minorHAnsi"/>
          <w:sz w:val="28"/>
          <w:szCs w:val="28"/>
          <w:lang w:val="lv-LV"/>
        </w:rPr>
        <w:tab/>
      </w:r>
    </w:p>
    <w:p w14:paraId="11180F08" w14:textId="77777777" w:rsidR="00841F53" w:rsidRPr="00912F4C" w:rsidRDefault="00841F53" w:rsidP="002723C1">
      <w:pPr>
        <w:tabs>
          <w:tab w:val="left" w:pos="284"/>
        </w:tabs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706252B0" w14:textId="71786AC6" w:rsidR="002723C1" w:rsidRPr="00912F4C" w:rsidRDefault="00841F53" w:rsidP="002723C1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eerste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beweging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van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een concerto van B. BARTOK, </w:t>
      </w:r>
    </w:p>
    <w:p w14:paraId="5E48C186" w14:textId="33C38F6F" w:rsidR="00841F53" w:rsidRPr="00912F4C" w:rsidRDefault="00841F53" w:rsidP="002723C1">
      <w:pPr>
        <w:pStyle w:val="Paragrafoelenco"/>
        <w:tabs>
          <w:tab w:val="left" w:pos="284"/>
        </w:tabs>
        <w:ind w:left="284"/>
        <w:rPr>
          <w:rFonts w:asciiTheme="minorHAnsi" w:hAnsiTheme="minorHAnsi" w:cstheme="minorHAnsi"/>
          <w:sz w:val="28"/>
          <w:szCs w:val="28"/>
          <w:lang w:val="lv-LV"/>
        </w:rPr>
      </w:pPr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W. WALTON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of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Schwandreher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912F4C">
        <w:rPr>
          <w:rFonts w:asciiTheme="minorHAnsi" w:hAnsiTheme="minorHAnsi" w:cstheme="minorHAnsi"/>
          <w:sz w:val="28"/>
          <w:szCs w:val="28"/>
          <w:lang w:val="lv-LV"/>
        </w:rPr>
        <w:t>van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lv-LV"/>
        </w:rPr>
        <w:t xml:space="preserve"> P.HINDEMITH</w:t>
      </w:r>
      <w:r w:rsidR="00A52C15" w:rsidRPr="00912F4C">
        <w:rPr>
          <w:rFonts w:asciiTheme="minorHAnsi" w:hAnsiTheme="minorHAnsi" w:cstheme="minorHAnsi"/>
          <w:sz w:val="28"/>
          <w:szCs w:val="28"/>
          <w:lang w:val="lv-LV"/>
        </w:rPr>
        <w:t>.</w:t>
      </w:r>
    </w:p>
    <w:p w14:paraId="462C2B3A" w14:textId="77777777" w:rsidR="00946ECD" w:rsidRPr="00912F4C" w:rsidRDefault="00946ECD" w:rsidP="002723C1">
      <w:pPr>
        <w:tabs>
          <w:tab w:val="left" w:pos="284"/>
        </w:tabs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3541742B" w14:textId="77777777" w:rsidR="00224AE3" w:rsidRDefault="00224AE3" w:rsidP="00224AE3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Kamermuziek</w:t>
      </w:r>
      <w:proofErr w:type="spellEnd"/>
      <w:r w:rsidRPr="00C91A1A">
        <w:rPr>
          <w:rFonts w:asciiTheme="minorHAnsi" w:hAnsiTheme="minorHAnsi" w:cstheme="minorHAnsi"/>
          <w:sz w:val="28"/>
          <w:szCs w:val="28"/>
          <w:lang w:val="lv-LV"/>
        </w:rPr>
        <w:t xml:space="preserve"> : 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W.A.Mozart</w:t>
      </w:r>
      <w:proofErr w:type="spellEnd"/>
      <w:r w:rsidRPr="00C91A1A">
        <w:rPr>
          <w:rFonts w:asciiTheme="minorHAnsi" w:hAnsiTheme="minorHAnsi" w:cstheme="minorHAnsi"/>
          <w:sz w:val="28"/>
          <w:szCs w:val="28"/>
          <w:lang w:val="lv-LV"/>
        </w:rPr>
        <w:t>–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Divertimento</w:t>
      </w:r>
      <w:proofErr w:type="spellEnd"/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for</w:t>
      </w:r>
      <w:proofErr w:type="spellEnd"/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String</w:t>
      </w:r>
      <w:proofErr w:type="spellEnd"/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Pr="00C91A1A">
        <w:rPr>
          <w:rFonts w:asciiTheme="minorHAnsi" w:hAnsiTheme="minorHAnsi" w:cstheme="minorHAnsi"/>
          <w:sz w:val="28"/>
          <w:szCs w:val="28"/>
          <w:lang w:val="lv-LV"/>
        </w:rPr>
        <w:t>Trio</w:t>
      </w:r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in</w:t>
      </w:r>
      <w:proofErr w:type="spellEnd"/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Pr="00C91A1A">
        <w:rPr>
          <w:rFonts w:asciiTheme="minorHAnsi" w:hAnsiTheme="minorHAnsi" w:cstheme="minorHAnsi"/>
          <w:sz w:val="28"/>
          <w:szCs w:val="28"/>
          <w:lang w:val="lv-LV"/>
        </w:rPr>
        <w:t>E</w:t>
      </w:r>
      <w:r w:rsidRPr="00C91A1A">
        <w:rPr>
          <w:rFonts w:ascii="Segoe UI Symbol" w:hAnsi="Segoe UI Symbol" w:cs="Segoe UI Symbol"/>
          <w:sz w:val="28"/>
          <w:szCs w:val="28"/>
          <w:lang w:val="lv-LV"/>
        </w:rPr>
        <w:t>♭</w:t>
      </w:r>
      <w:r>
        <w:rPr>
          <w:rFonts w:ascii="Segoe UI Symbol" w:hAnsi="Segoe UI Symbol" w:cs="Segoe UI Symbol"/>
          <w:sz w:val="28"/>
          <w:szCs w:val="28"/>
          <w:lang w:val="lv-LV"/>
        </w:rPr>
        <w:t xml:space="preserve"> </w:t>
      </w:r>
      <w:r w:rsidRPr="00C91A1A">
        <w:rPr>
          <w:rFonts w:asciiTheme="minorHAnsi" w:hAnsiTheme="minorHAnsi" w:cstheme="minorHAnsi"/>
          <w:sz w:val="28"/>
          <w:szCs w:val="28"/>
          <w:lang w:val="lv-LV"/>
        </w:rPr>
        <w:t>major</w:t>
      </w:r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Pr="00C91A1A">
        <w:rPr>
          <w:rFonts w:asciiTheme="minorHAnsi" w:hAnsiTheme="minorHAnsi" w:cstheme="minorHAnsi"/>
          <w:sz w:val="28"/>
          <w:szCs w:val="28"/>
          <w:lang w:val="lv-LV"/>
        </w:rPr>
        <w:t>K.</w:t>
      </w:r>
      <w:r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Pr="00C91A1A">
        <w:rPr>
          <w:rFonts w:asciiTheme="minorHAnsi" w:hAnsiTheme="minorHAnsi" w:cstheme="minorHAnsi"/>
          <w:sz w:val="28"/>
          <w:szCs w:val="28"/>
          <w:lang w:val="lv-LV"/>
        </w:rPr>
        <w:t xml:space="preserve">563, 1st </w:t>
      </w:r>
      <w:proofErr w:type="spellStart"/>
      <w:r w:rsidRPr="00C91A1A">
        <w:rPr>
          <w:rFonts w:asciiTheme="minorHAnsi" w:hAnsiTheme="minorHAnsi" w:cstheme="minorHAnsi"/>
          <w:sz w:val="28"/>
          <w:szCs w:val="28"/>
          <w:lang w:val="lv-LV"/>
        </w:rPr>
        <w:t>movement</w:t>
      </w:r>
      <w:proofErr w:type="spellEnd"/>
      <w:r w:rsidRPr="00C91A1A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</w:p>
    <w:p w14:paraId="4C54F28E" w14:textId="77777777" w:rsidR="0074080D" w:rsidRDefault="0074080D" w:rsidP="0074080D">
      <w:pPr>
        <w:pStyle w:val="Paragrafoelenco"/>
        <w:tabs>
          <w:tab w:val="left" w:pos="284"/>
        </w:tabs>
        <w:ind w:left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63DCD268" w14:textId="77777777" w:rsidR="00040EBB" w:rsidRPr="00040EBB" w:rsidRDefault="002723C1" w:rsidP="00040EBB">
      <w:pPr>
        <w:pStyle w:val="Paragrafoelenco"/>
        <w:numPr>
          <w:ilvl w:val="0"/>
          <w:numId w:val="6"/>
        </w:numPr>
        <w:tabs>
          <w:tab w:val="left" w:pos="284"/>
        </w:tabs>
        <w:ind w:left="284" w:hanging="284"/>
        <w:rPr>
          <w:rFonts w:asciiTheme="minorHAnsi" w:hAnsiTheme="minorHAnsi" w:cstheme="minorHAnsi"/>
          <w:b/>
          <w:bCs/>
          <w:sz w:val="28"/>
          <w:szCs w:val="28"/>
          <w:lang w:val="lv-LV"/>
        </w:rPr>
      </w:pPr>
      <w:proofErr w:type="spellStart"/>
      <w:r w:rsidRPr="0074080D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74080D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74080D">
        <w:rPr>
          <w:rFonts w:asciiTheme="minorHAnsi" w:hAnsiTheme="minorHAnsi" w:cstheme="minorHAnsi"/>
          <w:sz w:val="28"/>
          <w:szCs w:val="28"/>
          <w:lang w:val="lv-LV"/>
        </w:rPr>
        <w:t>orkestfragmenten</w:t>
      </w:r>
      <w:proofErr w:type="spellEnd"/>
      <w:r w:rsidRPr="00912F4C">
        <w:rPr>
          <w:rFonts w:asciiTheme="minorHAnsi" w:hAnsiTheme="minorHAnsi" w:cstheme="minorHAnsi"/>
          <w:sz w:val="28"/>
          <w:szCs w:val="28"/>
          <w:lang w:val="nl-NL"/>
        </w:rPr>
        <w:tab/>
      </w:r>
    </w:p>
    <w:p w14:paraId="5F62753D" w14:textId="77777777" w:rsidR="00040EBB" w:rsidRDefault="00040EBB" w:rsidP="00040EBB">
      <w:pPr>
        <w:tabs>
          <w:tab w:val="left" w:pos="284"/>
        </w:tabs>
        <w:rPr>
          <w:rFonts w:asciiTheme="minorHAnsi" w:hAnsiTheme="minorHAnsi" w:cstheme="minorHAnsi"/>
          <w:b/>
          <w:bCs/>
          <w:sz w:val="28"/>
          <w:szCs w:val="28"/>
          <w:lang w:val="lv-LV"/>
        </w:rPr>
      </w:pPr>
    </w:p>
    <w:p w14:paraId="6EE5F240" w14:textId="77777777" w:rsidR="00040EBB" w:rsidRDefault="00040EBB" w:rsidP="00040EBB">
      <w:pPr>
        <w:tabs>
          <w:tab w:val="left" w:pos="284"/>
        </w:tabs>
        <w:rPr>
          <w:rFonts w:asciiTheme="minorHAnsi" w:hAnsiTheme="minorHAnsi" w:cstheme="minorHAnsi"/>
          <w:b/>
          <w:bCs/>
          <w:sz w:val="28"/>
          <w:szCs w:val="28"/>
          <w:lang w:val="lv-LV"/>
        </w:rPr>
      </w:pPr>
    </w:p>
    <w:p w14:paraId="0ED347B3" w14:textId="7DA4997B" w:rsidR="00040EBB" w:rsidRPr="00040EBB" w:rsidRDefault="00040EBB" w:rsidP="00040EBB">
      <w:pPr>
        <w:tabs>
          <w:tab w:val="left" w:pos="284"/>
        </w:tabs>
        <w:rPr>
          <w:rFonts w:asciiTheme="minorHAnsi" w:hAnsiTheme="minorHAnsi" w:cstheme="minorHAnsi"/>
          <w:b/>
          <w:bCs/>
          <w:sz w:val="28"/>
          <w:szCs w:val="28"/>
          <w:lang w:val="lv-LV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lv-LV"/>
        </w:rPr>
        <w:t>De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lv-LV"/>
        </w:rPr>
        <w:t>orkestfragmenten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</w:t>
      </w:r>
      <w:proofErr w:type="spellStart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>zullen</w:t>
      </w:r>
      <w:proofErr w:type="spellEnd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1 </w:t>
      </w:r>
      <w:proofErr w:type="spellStart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>maand</w:t>
      </w:r>
      <w:proofErr w:type="spellEnd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</w:t>
      </w:r>
      <w:proofErr w:type="spellStart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>voor</w:t>
      </w:r>
      <w:proofErr w:type="spellEnd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</w:t>
      </w:r>
      <w:proofErr w:type="spellStart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>de</w:t>
      </w:r>
      <w:proofErr w:type="spellEnd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</w:t>
      </w:r>
      <w:proofErr w:type="spellStart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>auditie</w:t>
      </w:r>
      <w:proofErr w:type="spellEnd"/>
      <w:r w:rsidRPr="00040EBB">
        <w:rPr>
          <w:rFonts w:asciiTheme="minorHAnsi" w:hAnsiTheme="minorHAnsi" w:cstheme="minorHAnsi"/>
          <w:b/>
          <w:bCs/>
          <w:sz w:val="28"/>
          <w:szCs w:val="28"/>
          <w:lang w:val="lv-LV"/>
        </w:rPr>
        <w:t xml:space="preserve"> op de website van de Munt beschikbaar zijn.</w:t>
      </w:r>
    </w:p>
    <w:p w14:paraId="297BD626" w14:textId="77777777" w:rsidR="00040EBB" w:rsidRPr="00040EBB" w:rsidRDefault="00040EBB" w:rsidP="002723C1">
      <w:pPr>
        <w:rPr>
          <w:rFonts w:asciiTheme="minorHAnsi" w:hAnsiTheme="minorHAnsi" w:cstheme="minorHAnsi"/>
          <w:sz w:val="28"/>
          <w:szCs w:val="28"/>
          <w:lang w:val="nl-NL"/>
        </w:rPr>
      </w:pPr>
    </w:p>
    <w:p w14:paraId="205BC23E" w14:textId="77777777" w:rsidR="002723C1" w:rsidRPr="002723C1" w:rsidRDefault="002723C1" w:rsidP="004541FB">
      <w:pPr>
        <w:rPr>
          <w:rFonts w:ascii="Georgia" w:hAnsi="Georgia"/>
          <w:sz w:val="26"/>
          <w:szCs w:val="26"/>
          <w:lang w:val="nl-NL"/>
        </w:rPr>
      </w:pPr>
    </w:p>
    <w:p w14:paraId="0D23A341" w14:textId="77777777" w:rsidR="004541FB" w:rsidRPr="005C3019" w:rsidRDefault="004541FB" w:rsidP="004541FB">
      <w:pPr>
        <w:rPr>
          <w:rFonts w:ascii="Georgia" w:hAnsi="Georgia"/>
          <w:sz w:val="22"/>
          <w:szCs w:val="22"/>
          <w:lang w:val="nl-BE"/>
        </w:rPr>
      </w:pPr>
    </w:p>
    <w:sectPr w:rsidR="004541FB" w:rsidRPr="005C3019" w:rsidSect="00903DF2">
      <w:headerReference w:type="default" r:id="rId10"/>
      <w:footerReference w:type="default" r:id="rId11"/>
      <w:pgSz w:w="11900" w:h="16840"/>
      <w:pgMar w:top="2127" w:right="216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4C2AC" w14:textId="77777777" w:rsidR="008F40F2" w:rsidRDefault="008F40F2" w:rsidP="00A925D1">
      <w:r>
        <w:separator/>
      </w:r>
    </w:p>
  </w:endnote>
  <w:endnote w:type="continuationSeparator" w:id="0">
    <w:p w14:paraId="5A6994C9" w14:textId="77777777" w:rsidR="008F40F2" w:rsidRDefault="008F40F2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F0EA" w14:textId="77777777" w:rsidR="003052C8" w:rsidRDefault="003052C8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5327A4" wp14:editId="3D248E9A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HEADER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HEADER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3C8E" w14:textId="77777777" w:rsidR="008F40F2" w:rsidRDefault="008F40F2" w:rsidP="00A925D1">
      <w:r>
        <w:separator/>
      </w:r>
    </w:p>
  </w:footnote>
  <w:footnote w:type="continuationSeparator" w:id="0">
    <w:p w14:paraId="1794C2DC" w14:textId="77777777" w:rsidR="008F40F2" w:rsidRDefault="008F40F2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ED26" w14:textId="77777777" w:rsidR="003052C8" w:rsidRDefault="003052C8" w:rsidP="00A925D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5C119B9" wp14:editId="3C04B9A8">
          <wp:simplePos x="0" y="0"/>
          <wp:positionH relativeFrom="column">
            <wp:posOffset>2404110</wp:posOffset>
          </wp:positionH>
          <wp:positionV relativeFrom="paragraph">
            <wp:posOffset>7620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2713"/>
    <w:multiLevelType w:val="hybridMultilevel"/>
    <w:tmpl w:val="533C926C"/>
    <w:lvl w:ilvl="0" w:tplc="40FC8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6556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762A2"/>
    <w:multiLevelType w:val="hybridMultilevel"/>
    <w:tmpl w:val="7D9AE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4C16"/>
    <w:multiLevelType w:val="hybridMultilevel"/>
    <w:tmpl w:val="54C22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40552">
    <w:abstractNumId w:val="4"/>
  </w:num>
  <w:num w:numId="2" w16cid:durableId="1536845963">
    <w:abstractNumId w:val="0"/>
  </w:num>
  <w:num w:numId="3" w16cid:durableId="812141845">
    <w:abstractNumId w:val="1"/>
  </w:num>
  <w:num w:numId="4" w16cid:durableId="722294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86852">
    <w:abstractNumId w:val="2"/>
  </w:num>
  <w:num w:numId="6" w16cid:durableId="629239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019"/>
    <w:rsid w:val="00011779"/>
    <w:rsid w:val="00024B94"/>
    <w:rsid w:val="000256AE"/>
    <w:rsid w:val="00040EBB"/>
    <w:rsid w:val="00091ADD"/>
    <w:rsid w:val="000B0E75"/>
    <w:rsid w:val="00131C64"/>
    <w:rsid w:val="001E04D8"/>
    <w:rsid w:val="00224AE3"/>
    <w:rsid w:val="002333E5"/>
    <w:rsid w:val="0024066E"/>
    <w:rsid w:val="002723C1"/>
    <w:rsid w:val="002B1809"/>
    <w:rsid w:val="003052C8"/>
    <w:rsid w:val="00313AF9"/>
    <w:rsid w:val="00340307"/>
    <w:rsid w:val="0036609B"/>
    <w:rsid w:val="003E0EB2"/>
    <w:rsid w:val="00437FC6"/>
    <w:rsid w:val="004541FB"/>
    <w:rsid w:val="0045582C"/>
    <w:rsid w:val="004707D9"/>
    <w:rsid w:val="004B36AC"/>
    <w:rsid w:val="00580035"/>
    <w:rsid w:val="005C3019"/>
    <w:rsid w:val="005D43C0"/>
    <w:rsid w:val="00645B9E"/>
    <w:rsid w:val="006A7931"/>
    <w:rsid w:val="0074080D"/>
    <w:rsid w:val="00761F6D"/>
    <w:rsid w:val="007D4FF1"/>
    <w:rsid w:val="008333D6"/>
    <w:rsid w:val="00841F53"/>
    <w:rsid w:val="008C44AA"/>
    <w:rsid w:val="008F40F2"/>
    <w:rsid w:val="008F50DE"/>
    <w:rsid w:val="00903DF2"/>
    <w:rsid w:val="009043C6"/>
    <w:rsid w:val="00912F4C"/>
    <w:rsid w:val="00946ECD"/>
    <w:rsid w:val="00970C31"/>
    <w:rsid w:val="00997B79"/>
    <w:rsid w:val="009B0AE3"/>
    <w:rsid w:val="009B4790"/>
    <w:rsid w:val="009D6463"/>
    <w:rsid w:val="009E51E3"/>
    <w:rsid w:val="00A52C15"/>
    <w:rsid w:val="00A54F65"/>
    <w:rsid w:val="00A61760"/>
    <w:rsid w:val="00A75296"/>
    <w:rsid w:val="00A925D1"/>
    <w:rsid w:val="00AA68D1"/>
    <w:rsid w:val="00B923D2"/>
    <w:rsid w:val="00B97F0B"/>
    <w:rsid w:val="00BB1350"/>
    <w:rsid w:val="00BB71DF"/>
    <w:rsid w:val="00BD2DD2"/>
    <w:rsid w:val="00BD4890"/>
    <w:rsid w:val="00BF3A54"/>
    <w:rsid w:val="00C627B7"/>
    <w:rsid w:val="00C81874"/>
    <w:rsid w:val="00CC2FD7"/>
    <w:rsid w:val="00DB1486"/>
    <w:rsid w:val="00EA4564"/>
    <w:rsid w:val="00ED678E"/>
    <w:rsid w:val="00EE2857"/>
    <w:rsid w:val="00F1705F"/>
    <w:rsid w:val="00FE0687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E40836"/>
  <w15:docId w15:val="{21134E5A-C5DE-2D42-8DA1-65E02770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01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3E0EB2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BB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34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19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N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2B2EA-C9E2-44BE-9916-EE7C8EE69AFF}"/>
</file>

<file path=customXml/itemProps2.xml><?xml version="1.0" encoding="utf-8"?>
<ds:datastoreItem xmlns:ds="http://schemas.openxmlformats.org/officeDocument/2006/customXml" ds:itemID="{EF5E9593-C6A1-459E-ADF7-311D8EB88476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3.xml><?xml version="1.0" encoding="utf-8"?>
<ds:datastoreItem xmlns:ds="http://schemas.openxmlformats.org/officeDocument/2006/customXml" ds:itemID="{8406B19D-A247-4552-AE89-E43217EB0C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C:\Users\jeremylanssiers\Desktop\MM_DIVERS_NL.dot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5</cp:revision>
  <cp:lastPrinted>2024-06-28T09:01:00Z</cp:lastPrinted>
  <dcterms:created xsi:type="dcterms:W3CDTF">2024-06-28T09:01:00Z</dcterms:created>
  <dcterms:modified xsi:type="dcterms:W3CDTF">2026-06-18T15:03:00Z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10853400</vt:r8>
  </property>
</Properties>
</file>